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20B19" w14:textId="77777777" w:rsidR="002D33E8" w:rsidRPr="00720DA9" w:rsidRDefault="00DC1D4D" w:rsidP="00096340">
      <w:pPr>
        <w:pStyle w:val="Ingetavstnd"/>
        <w:jc w:val="right"/>
        <w:rPr>
          <w:color w:val="646E78" w:themeColor="accent4"/>
          <w:sz w:val="16"/>
          <w:szCs w:val="16"/>
        </w:rPr>
      </w:pPr>
      <w:r w:rsidRPr="00720DA9">
        <w:rPr>
          <w:color w:val="646E78" w:themeColor="accent4"/>
          <w:sz w:val="16"/>
          <w:szCs w:val="16"/>
        </w:rPr>
        <w:t>Stad</w:t>
      </w:r>
      <w:r w:rsidR="00096340" w:rsidRPr="00720DA9">
        <w:rPr>
          <w:color w:val="646E78" w:themeColor="accent4"/>
          <w:sz w:val="16"/>
          <w:szCs w:val="16"/>
        </w:rPr>
        <w:t xml:space="preserve">, </w:t>
      </w:r>
      <w:r w:rsidRPr="00720DA9">
        <w:rPr>
          <w:color w:val="646E78" w:themeColor="accent4"/>
          <w:sz w:val="16"/>
          <w:szCs w:val="16"/>
        </w:rPr>
        <w:t>ÅÅÅÅ</w:t>
      </w:r>
      <w:r w:rsidR="00096340" w:rsidRPr="00720DA9">
        <w:rPr>
          <w:color w:val="646E78" w:themeColor="accent4"/>
          <w:sz w:val="16"/>
          <w:szCs w:val="16"/>
        </w:rPr>
        <w:t>-MM-DD</w:t>
      </w:r>
    </w:p>
    <w:p w14:paraId="1AE0736F" w14:textId="77777777" w:rsidR="00396534" w:rsidRPr="001C71A5" w:rsidRDefault="00396534" w:rsidP="00096340">
      <w:pPr>
        <w:pStyle w:val="Ingetavstnd"/>
        <w:jc w:val="right"/>
        <w:rPr>
          <w:color w:val="000000" w:themeColor="text1"/>
          <w:sz w:val="16"/>
          <w:szCs w:val="16"/>
        </w:rPr>
      </w:pPr>
    </w:p>
    <w:p w14:paraId="2FB92964" w14:textId="77777777" w:rsidR="00396534" w:rsidRPr="001C71A5" w:rsidRDefault="00396534" w:rsidP="00096340">
      <w:pPr>
        <w:pStyle w:val="Ingetavstnd"/>
        <w:jc w:val="right"/>
        <w:rPr>
          <w:color w:val="000000" w:themeColor="text1"/>
          <w:sz w:val="16"/>
          <w:szCs w:val="16"/>
        </w:rPr>
      </w:pPr>
    </w:p>
    <w:p w14:paraId="6D75AECD" w14:textId="1B9C2F12" w:rsidR="00096340" w:rsidRPr="00C931CC" w:rsidRDefault="00DC1D4D" w:rsidP="00396534">
      <w:pPr>
        <w:pStyle w:val="Rubrik1"/>
        <w:rPr>
          <w:b/>
          <w:bCs/>
          <w:sz w:val="36"/>
          <w:szCs w:val="28"/>
        </w:rPr>
      </w:pPr>
      <w:r w:rsidRPr="00C931CC">
        <w:rPr>
          <w:b/>
          <w:bCs/>
          <w:sz w:val="36"/>
          <w:szCs w:val="28"/>
        </w:rPr>
        <w:t xml:space="preserve">Rubrik Arial </w:t>
      </w:r>
      <w:r w:rsidR="000F37E8" w:rsidRPr="00C931CC">
        <w:rPr>
          <w:b/>
          <w:bCs/>
          <w:sz w:val="36"/>
          <w:szCs w:val="28"/>
        </w:rPr>
        <w:t>18</w:t>
      </w:r>
      <w:r w:rsidRPr="00C931CC">
        <w:rPr>
          <w:b/>
          <w:bCs/>
          <w:sz w:val="36"/>
          <w:szCs w:val="28"/>
        </w:rPr>
        <w:t>pt</w:t>
      </w:r>
      <w:r w:rsidR="00557ADE">
        <w:rPr>
          <w:b/>
          <w:bCs/>
          <w:sz w:val="36"/>
          <w:szCs w:val="28"/>
        </w:rPr>
        <w:t xml:space="preserve"> Bold</w:t>
      </w:r>
    </w:p>
    <w:p w14:paraId="56BFE7A1" w14:textId="7FF31FBB" w:rsidR="00096340" w:rsidRPr="00C931CC" w:rsidRDefault="00396534" w:rsidP="00096340">
      <w:pPr>
        <w:pStyle w:val="Rubrik2"/>
        <w:rPr>
          <w:b/>
          <w:bCs/>
          <w:sz w:val="22"/>
          <w:szCs w:val="24"/>
        </w:rPr>
      </w:pPr>
      <w:r w:rsidRPr="00C931CC">
        <w:rPr>
          <w:b/>
          <w:bCs/>
          <w:sz w:val="22"/>
          <w:szCs w:val="24"/>
        </w:rPr>
        <w:t>Intro</w:t>
      </w:r>
      <w:r w:rsidR="00DC1D4D" w:rsidRPr="00C931CC">
        <w:rPr>
          <w:b/>
          <w:bCs/>
          <w:sz w:val="22"/>
          <w:szCs w:val="24"/>
        </w:rPr>
        <w:t xml:space="preserve"> </w:t>
      </w:r>
      <w:r w:rsidR="00557ADE">
        <w:rPr>
          <w:b/>
          <w:bCs/>
          <w:sz w:val="22"/>
          <w:szCs w:val="24"/>
        </w:rPr>
        <w:t xml:space="preserve">i </w:t>
      </w:r>
      <w:r w:rsidR="00DC1D4D" w:rsidRPr="00C931CC">
        <w:rPr>
          <w:b/>
          <w:bCs/>
          <w:sz w:val="22"/>
          <w:szCs w:val="24"/>
        </w:rPr>
        <w:t>Arial 1</w:t>
      </w:r>
      <w:r w:rsidR="000F37E8" w:rsidRPr="00C931CC">
        <w:rPr>
          <w:b/>
          <w:bCs/>
          <w:sz w:val="22"/>
          <w:szCs w:val="24"/>
        </w:rPr>
        <w:t>1</w:t>
      </w:r>
      <w:r w:rsidR="00DC1D4D" w:rsidRPr="00C931CC">
        <w:rPr>
          <w:b/>
          <w:bCs/>
          <w:sz w:val="22"/>
          <w:szCs w:val="24"/>
        </w:rPr>
        <w:t>pt</w:t>
      </w:r>
      <w:r w:rsidR="00557ADE">
        <w:rPr>
          <w:b/>
          <w:bCs/>
          <w:sz w:val="22"/>
          <w:szCs w:val="24"/>
        </w:rPr>
        <w:t xml:space="preserve"> </w:t>
      </w:r>
      <w:proofErr w:type="spellStart"/>
      <w:r w:rsidR="00557ADE">
        <w:rPr>
          <w:b/>
          <w:bCs/>
          <w:sz w:val="22"/>
          <w:szCs w:val="24"/>
        </w:rPr>
        <w:t>Bold</w:t>
      </w:r>
      <w:proofErr w:type="spellEnd"/>
    </w:p>
    <w:p w14:paraId="1B2600C1" w14:textId="77777777" w:rsidR="00396534" w:rsidRPr="001C71A5" w:rsidRDefault="00396534" w:rsidP="00396534">
      <w:pPr>
        <w:pStyle w:val="Rubrik3"/>
      </w:pPr>
    </w:p>
    <w:p w14:paraId="343A2327" w14:textId="049F4197" w:rsidR="001C71A5" w:rsidRPr="001C71A5" w:rsidRDefault="00DC1D4D" w:rsidP="00557ADE">
      <w:pPr>
        <w:pStyle w:val="Rubrik3"/>
      </w:pPr>
      <w:r w:rsidRPr="001C71A5">
        <w:rPr>
          <w:sz w:val="18"/>
          <w:szCs w:val="18"/>
        </w:rPr>
        <w:t xml:space="preserve">Underrubrik </w:t>
      </w:r>
      <w:r w:rsidR="00557ADE">
        <w:rPr>
          <w:sz w:val="18"/>
          <w:szCs w:val="18"/>
        </w:rPr>
        <w:t xml:space="preserve">i </w:t>
      </w:r>
      <w:r w:rsidRPr="001C71A5">
        <w:rPr>
          <w:sz w:val="18"/>
          <w:szCs w:val="18"/>
        </w:rPr>
        <w:t xml:space="preserve">Arial </w:t>
      </w:r>
      <w:r w:rsidR="000F37E8" w:rsidRPr="001C71A5">
        <w:rPr>
          <w:sz w:val="18"/>
          <w:szCs w:val="18"/>
        </w:rPr>
        <w:t>9</w:t>
      </w:r>
      <w:r w:rsidRPr="001C71A5">
        <w:rPr>
          <w:sz w:val="18"/>
          <w:szCs w:val="18"/>
        </w:rPr>
        <w:t>pt</w:t>
      </w:r>
      <w:r w:rsidR="00557ADE">
        <w:rPr>
          <w:sz w:val="18"/>
          <w:szCs w:val="18"/>
        </w:rPr>
        <w:t xml:space="preserve"> </w:t>
      </w:r>
      <w:proofErr w:type="spellStart"/>
      <w:r w:rsidR="00557ADE">
        <w:rPr>
          <w:sz w:val="18"/>
          <w:szCs w:val="18"/>
        </w:rPr>
        <w:t>Bold</w:t>
      </w:r>
      <w:proofErr w:type="spellEnd"/>
      <w:r w:rsidR="00557ADE">
        <w:rPr>
          <w:sz w:val="18"/>
          <w:szCs w:val="18"/>
        </w:rPr>
        <w:br/>
      </w:r>
      <w:r w:rsidR="00096340" w:rsidRPr="00557ADE">
        <w:rPr>
          <w:b w:val="0"/>
          <w:bCs/>
          <w:sz w:val="18"/>
          <w:szCs w:val="18"/>
        </w:rPr>
        <w:t>Text</w:t>
      </w:r>
      <w:r w:rsidRPr="00557ADE">
        <w:rPr>
          <w:b w:val="0"/>
          <w:bCs/>
          <w:sz w:val="18"/>
          <w:szCs w:val="18"/>
        </w:rPr>
        <w:t xml:space="preserve"> </w:t>
      </w:r>
      <w:r w:rsidR="00557ADE">
        <w:rPr>
          <w:b w:val="0"/>
          <w:bCs/>
          <w:sz w:val="18"/>
          <w:szCs w:val="18"/>
        </w:rPr>
        <w:t xml:space="preserve">i </w:t>
      </w:r>
      <w:r w:rsidRPr="00557ADE">
        <w:rPr>
          <w:b w:val="0"/>
          <w:bCs/>
          <w:sz w:val="18"/>
          <w:szCs w:val="18"/>
        </w:rPr>
        <w:t>Arial</w:t>
      </w:r>
      <w:r w:rsidR="000F37E8" w:rsidRPr="00557ADE">
        <w:rPr>
          <w:b w:val="0"/>
          <w:bCs/>
          <w:sz w:val="18"/>
          <w:szCs w:val="18"/>
        </w:rPr>
        <w:t xml:space="preserve"> 9</w:t>
      </w:r>
      <w:r w:rsidR="00557ADE">
        <w:rPr>
          <w:b w:val="0"/>
          <w:bCs/>
          <w:sz w:val="18"/>
          <w:szCs w:val="18"/>
        </w:rPr>
        <w:t>pt</w:t>
      </w:r>
    </w:p>
    <w:sectPr w:rsidR="001C71A5" w:rsidRPr="001C71A5" w:rsidSect="000F37E8">
      <w:footerReference w:type="default" r:id="rId7"/>
      <w:headerReference w:type="first" r:id="rId8"/>
      <w:footerReference w:type="first" r:id="rId9"/>
      <w:pgSz w:w="11900" w:h="16840" w:code="9"/>
      <w:pgMar w:top="2942" w:right="1701" w:bottom="2268" w:left="1701" w:header="709" w:footer="7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89071" w14:textId="77777777" w:rsidR="00160CDD" w:rsidRDefault="00160CDD" w:rsidP="00096340">
      <w:pPr>
        <w:spacing w:before="0"/>
      </w:pPr>
      <w:r>
        <w:separator/>
      </w:r>
    </w:p>
  </w:endnote>
  <w:endnote w:type="continuationSeparator" w:id="0">
    <w:p w14:paraId="2AC4266C" w14:textId="77777777" w:rsidR="00160CDD" w:rsidRDefault="00160CDD" w:rsidP="0009634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A84DB" w14:textId="77777777" w:rsidR="000F37E8" w:rsidRPr="0057341D" w:rsidRDefault="000F37E8" w:rsidP="000F37E8">
    <w:pPr>
      <w:pStyle w:val="Sidfot"/>
      <w:ind w:right="-7"/>
      <w:jc w:val="right"/>
      <w:rPr>
        <w:rFonts w:cs="Arial"/>
        <w:bCs/>
        <w:color w:val="000000" w:themeColor="text1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>SVENSKA DISCSPORTFÖRBUNDET ALLROUND</w:t>
    </w:r>
  </w:p>
  <w:p w14:paraId="16078DA4" w14:textId="77777777" w:rsidR="000F37E8" w:rsidRPr="0057341D" w:rsidRDefault="000F37E8" w:rsidP="000F37E8">
    <w:pPr>
      <w:pStyle w:val="Sidfot"/>
      <w:tabs>
        <w:tab w:val="clear" w:pos="4536"/>
        <w:tab w:val="clear" w:pos="9072"/>
      </w:tabs>
      <w:spacing w:before="0"/>
      <w:ind w:right="-7"/>
      <w:jc w:val="right"/>
      <w:rPr>
        <w:rFonts w:cs="Arial"/>
        <w:bCs/>
        <w:color w:val="0B375C" w:themeColor="text2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>Adress • SE-XXX XX Stad • Sweden • +46 (XX) XX XX XX • mail@sdfa.se</w:t>
    </w:r>
    <w:r w:rsidRPr="0057341D">
      <w:rPr>
        <w:rFonts w:cs="Arial"/>
        <w:bCs/>
        <w:color w:val="000000" w:themeColor="text1"/>
        <w:sz w:val="15"/>
        <w:szCs w:val="15"/>
      </w:rPr>
      <w:br/>
    </w:r>
    <w:r w:rsidRPr="0057341D">
      <w:rPr>
        <w:rFonts w:cs="Arial"/>
        <w:b/>
        <w:bCs/>
        <w:color w:val="000000" w:themeColor="text1"/>
        <w:sz w:val="15"/>
        <w:szCs w:val="15"/>
      </w:rPr>
      <w:t>www.sdfa.se</w:t>
    </w:r>
  </w:p>
  <w:p w14:paraId="3AD19C61" w14:textId="2B2113F1" w:rsidR="000F37E8" w:rsidRPr="00720DA9" w:rsidRDefault="000F37E8" w:rsidP="000F37E8">
    <w:pPr>
      <w:pStyle w:val="Sidfot"/>
      <w:tabs>
        <w:tab w:val="clear" w:pos="9072"/>
      </w:tabs>
      <w:spacing w:before="0"/>
      <w:ind w:right="-7"/>
      <w:rPr>
        <w:rFonts w:cs="Arial"/>
        <w:color w:val="646E78" w:themeColor="accent4"/>
        <w:sz w:val="12"/>
        <w:szCs w:val="16"/>
      </w:rPr>
    </w:pPr>
    <w:r w:rsidRPr="00720DA9">
      <w:rPr>
        <w:rFonts w:cs="Arial"/>
        <w:color w:val="646E78" w:themeColor="accent4"/>
        <w:sz w:val="12"/>
        <w:szCs w:val="16"/>
      </w:rPr>
      <w:t>(</w:t>
    </w:r>
    <w:r w:rsidRPr="00720DA9">
      <w:rPr>
        <w:rFonts w:cs="Arial"/>
        <w:color w:val="646E78" w:themeColor="accent4"/>
        <w:sz w:val="12"/>
        <w:szCs w:val="16"/>
      </w:rPr>
      <w:fldChar w:fldCharType="begin"/>
    </w:r>
    <w:r w:rsidRPr="00720DA9">
      <w:rPr>
        <w:rFonts w:cs="Arial"/>
        <w:color w:val="646E78" w:themeColor="accent4"/>
        <w:sz w:val="12"/>
        <w:szCs w:val="16"/>
      </w:rPr>
      <w:instrText xml:space="preserve"> PAGE  \* MERGEFORMAT </w:instrText>
    </w:r>
    <w:r w:rsidRPr="00720DA9">
      <w:rPr>
        <w:rFonts w:cs="Arial"/>
        <w:color w:val="646E78" w:themeColor="accent4"/>
        <w:sz w:val="12"/>
        <w:szCs w:val="16"/>
      </w:rPr>
      <w:fldChar w:fldCharType="separate"/>
    </w:r>
    <w:r w:rsidRPr="00720DA9">
      <w:rPr>
        <w:rFonts w:cs="Arial"/>
        <w:color w:val="646E78" w:themeColor="accent4"/>
        <w:sz w:val="12"/>
        <w:szCs w:val="16"/>
      </w:rPr>
      <w:t>1</w:t>
    </w:r>
    <w:r w:rsidRPr="00720DA9">
      <w:rPr>
        <w:rFonts w:cs="Arial"/>
        <w:color w:val="646E78" w:themeColor="accent4"/>
        <w:sz w:val="12"/>
        <w:szCs w:val="16"/>
      </w:rPr>
      <w:fldChar w:fldCharType="end"/>
    </w:r>
    <w:r w:rsidRPr="00720DA9">
      <w:rPr>
        <w:rFonts w:cs="Arial"/>
        <w:color w:val="646E78" w:themeColor="accent4"/>
        <w:sz w:val="12"/>
        <w:szCs w:val="16"/>
      </w:rPr>
      <w:t>/</w:t>
    </w:r>
    <w:r w:rsidRPr="00720DA9">
      <w:rPr>
        <w:rFonts w:cs="Arial"/>
        <w:color w:val="646E78" w:themeColor="accent4"/>
        <w:sz w:val="12"/>
        <w:szCs w:val="16"/>
      </w:rPr>
      <w:fldChar w:fldCharType="begin"/>
    </w:r>
    <w:r w:rsidRPr="00720DA9">
      <w:rPr>
        <w:rFonts w:cs="Arial"/>
        <w:color w:val="646E78" w:themeColor="accent4"/>
        <w:sz w:val="12"/>
        <w:szCs w:val="16"/>
      </w:rPr>
      <w:instrText xml:space="preserve"> SECTIONPAGES  \* MERGEFORMAT </w:instrText>
    </w:r>
    <w:r w:rsidRPr="00720DA9">
      <w:rPr>
        <w:rFonts w:cs="Arial"/>
        <w:color w:val="646E78" w:themeColor="accent4"/>
        <w:sz w:val="12"/>
        <w:szCs w:val="16"/>
      </w:rPr>
      <w:fldChar w:fldCharType="separate"/>
    </w:r>
    <w:r w:rsidR="00557ADE">
      <w:rPr>
        <w:rFonts w:cs="Arial"/>
        <w:noProof/>
        <w:color w:val="646E78" w:themeColor="accent4"/>
        <w:sz w:val="12"/>
        <w:szCs w:val="16"/>
      </w:rPr>
      <w:t>2</w:t>
    </w:r>
    <w:r w:rsidRPr="00720DA9">
      <w:rPr>
        <w:rFonts w:cs="Arial"/>
        <w:color w:val="646E78" w:themeColor="accent4"/>
        <w:sz w:val="12"/>
        <w:szCs w:val="16"/>
      </w:rPr>
      <w:fldChar w:fldCharType="end"/>
    </w:r>
    <w:r w:rsidRPr="00720DA9">
      <w:rPr>
        <w:rFonts w:cs="Arial"/>
        <w:color w:val="646E78" w:themeColor="accent4"/>
        <w:sz w:val="12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C949A" w14:textId="77777777" w:rsidR="00DC1D4D" w:rsidRPr="0057341D" w:rsidRDefault="00DC1D4D" w:rsidP="00DC1D4D">
    <w:pPr>
      <w:pStyle w:val="Sidfot"/>
      <w:ind w:right="-7"/>
      <w:jc w:val="right"/>
      <w:rPr>
        <w:rFonts w:cs="Arial"/>
        <w:bCs/>
        <w:color w:val="000000" w:themeColor="text1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>SVENSKA DISCSPORTFÖRBUNDET ALLROUND</w:t>
    </w:r>
  </w:p>
  <w:p w14:paraId="0E3DA400" w14:textId="77777777" w:rsidR="00396534" w:rsidRPr="0057341D" w:rsidRDefault="00DC1D4D" w:rsidP="00DC1D4D">
    <w:pPr>
      <w:pStyle w:val="Sidfot"/>
      <w:tabs>
        <w:tab w:val="clear" w:pos="4536"/>
        <w:tab w:val="clear" w:pos="9072"/>
      </w:tabs>
      <w:spacing w:before="0"/>
      <w:ind w:right="-7"/>
      <w:jc w:val="right"/>
      <w:rPr>
        <w:rFonts w:cs="Arial"/>
        <w:bCs/>
        <w:color w:val="0B375C" w:themeColor="text2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>Adress • SE-XXX XX Stad • Sweden • +46 (XX) XX XX XX • mail@sdfa.se</w:t>
    </w:r>
    <w:r w:rsidRPr="0057341D">
      <w:rPr>
        <w:rFonts w:cs="Arial"/>
        <w:bCs/>
        <w:color w:val="000000" w:themeColor="text1"/>
        <w:sz w:val="15"/>
        <w:szCs w:val="15"/>
      </w:rPr>
      <w:br/>
    </w:r>
    <w:r w:rsidRPr="0057341D">
      <w:rPr>
        <w:rFonts w:cs="Arial"/>
        <w:b/>
        <w:bCs/>
        <w:color w:val="000000" w:themeColor="text1"/>
        <w:sz w:val="15"/>
        <w:szCs w:val="15"/>
      </w:rPr>
      <w:t>www.sdfa.se</w:t>
    </w:r>
  </w:p>
  <w:p w14:paraId="6DC9557C" w14:textId="4AC08AB7" w:rsidR="00396534" w:rsidRPr="00720DA9" w:rsidRDefault="00396534" w:rsidP="00142A94">
    <w:pPr>
      <w:pStyle w:val="Sidfot"/>
      <w:tabs>
        <w:tab w:val="clear" w:pos="9072"/>
      </w:tabs>
      <w:spacing w:before="0"/>
      <w:ind w:right="-7"/>
      <w:rPr>
        <w:rFonts w:cs="Arial"/>
        <w:color w:val="646E78" w:themeColor="accent4"/>
        <w:sz w:val="12"/>
        <w:szCs w:val="16"/>
      </w:rPr>
    </w:pPr>
    <w:r w:rsidRPr="00720DA9">
      <w:rPr>
        <w:rFonts w:cs="Arial"/>
        <w:color w:val="646E78" w:themeColor="accent4"/>
        <w:sz w:val="12"/>
        <w:szCs w:val="16"/>
      </w:rPr>
      <w:t>(</w:t>
    </w:r>
    <w:r w:rsidRPr="00720DA9">
      <w:rPr>
        <w:rFonts w:cs="Arial"/>
        <w:color w:val="646E78" w:themeColor="accent4"/>
        <w:sz w:val="12"/>
        <w:szCs w:val="16"/>
      </w:rPr>
      <w:fldChar w:fldCharType="begin"/>
    </w:r>
    <w:r w:rsidRPr="00720DA9">
      <w:rPr>
        <w:rFonts w:cs="Arial"/>
        <w:color w:val="646E78" w:themeColor="accent4"/>
        <w:sz w:val="12"/>
        <w:szCs w:val="16"/>
      </w:rPr>
      <w:instrText xml:space="preserve"> PAGE  \* MERGEFORMAT </w:instrText>
    </w:r>
    <w:r w:rsidRPr="00720DA9">
      <w:rPr>
        <w:rFonts w:cs="Arial"/>
        <w:color w:val="646E78" w:themeColor="accent4"/>
        <w:sz w:val="12"/>
        <w:szCs w:val="16"/>
      </w:rPr>
      <w:fldChar w:fldCharType="separate"/>
    </w:r>
    <w:r w:rsidR="00F33AA4" w:rsidRPr="00720DA9">
      <w:rPr>
        <w:rFonts w:cs="Arial"/>
        <w:noProof/>
        <w:color w:val="646E78" w:themeColor="accent4"/>
        <w:sz w:val="12"/>
        <w:szCs w:val="16"/>
      </w:rPr>
      <w:t>1</w:t>
    </w:r>
    <w:r w:rsidRPr="00720DA9">
      <w:rPr>
        <w:rFonts w:cs="Arial"/>
        <w:color w:val="646E78" w:themeColor="accent4"/>
        <w:sz w:val="12"/>
        <w:szCs w:val="16"/>
      </w:rPr>
      <w:fldChar w:fldCharType="end"/>
    </w:r>
    <w:r w:rsidRPr="00720DA9">
      <w:rPr>
        <w:rFonts w:cs="Arial"/>
        <w:color w:val="646E78" w:themeColor="accent4"/>
        <w:sz w:val="12"/>
        <w:szCs w:val="16"/>
      </w:rPr>
      <w:t>/</w:t>
    </w:r>
    <w:r w:rsidRPr="00720DA9">
      <w:rPr>
        <w:rFonts w:cs="Arial"/>
        <w:color w:val="646E78" w:themeColor="accent4"/>
        <w:sz w:val="12"/>
        <w:szCs w:val="16"/>
      </w:rPr>
      <w:fldChar w:fldCharType="begin"/>
    </w:r>
    <w:r w:rsidRPr="00720DA9">
      <w:rPr>
        <w:rFonts w:cs="Arial"/>
        <w:color w:val="646E78" w:themeColor="accent4"/>
        <w:sz w:val="12"/>
        <w:szCs w:val="16"/>
      </w:rPr>
      <w:instrText xml:space="preserve"> SECTIONPAGES  \* MERGEFORMAT </w:instrText>
    </w:r>
    <w:r w:rsidRPr="00720DA9">
      <w:rPr>
        <w:rFonts w:cs="Arial"/>
        <w:color w:val="646E78" w:themeColor="accent4"/>
        <w:sz w:val="12"/>
        <w:szCs w:val="16"/>
      </w:rPr>
      <w:fldChar w:fldCharType="separate"/>
    </w:r>
    <w:r w:rsidR="00557ADE">
      <w:rPr>
        <w:rFonts w:cs="Arial"/>
        <w:noProof/>
        <w:color w:val="646E78" w:themeColor="accent4"/>
        <w:sz w:val="12"/>
        <w:szCs w:val="16"/>
      </w:rPr>
      <w:t>1</w:t>
    </w:r>
    <w:r w:rsidRPr="00720DA9">
      <w:rPr>
        <w:rFonts w:cs="Arial"/>
        <w:color w:val="646E78" w:themeColor="accent4"/>
        <w:sz w:val="12"/>
        <w:szCs w:val="16"/>
      </w:rPr>
      <w:fldChar w:fldCharType="end"/>
    </w:r>
    <w:r w:rsidR="005C30D1" w:rsidRPr="00720DA9">
      <w:rPr>
        <w:rFonts w:cs="Arial"/>
        <w:color w:val="646E78" w:themeColor="accent4"/>
        <w:sz w:val="12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16456" w14:textId="77777777" w:rsidR="00160CDD" w:rsidRDefault="00160CDD" w:rsidP="00096340">
      <w:pPr>
        <w:spacing w:before="0"/>
      </w:pPr>
      <w:r>
        <w:separator/>
      </w:r>
    </w:p>
  </w:footnote>
  <w:footnote w:type="continuationSeparator" w:id="0">
    <w:p w14:paraId="46C12862" w14:textId="77777777" w:rsidR="00160CDD" w:rsidRDefault="00160CDD" w:rsidP="0009634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C889" w14:textId="77777777" w:rsidR="00396534" w:rsidRDefault="00A04E83" w:rsidP="00396534">
    <w:pPr>
      <w:pStyle w:val="Sidhuvud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4266C5" wp14:editId="1F6D7B32">
          <wp:simplePos x="0" y="0"/>
          <wp:positionH relativeFrom="column">
            <wp:posOffset>-1080711</wp:posOffset>
          </wp:positionH>
          <wp:positionV relativeFrom="paragraph">
            <wp:posOffset>-451116</wp:posOffset>
          </wp:positionV>
          <wp:extent cx="7560000" cy="10695600"/>
          <wp:effectExtent l="0" t="0" r="0" b="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881885" w14:textId="77777777" w:rsidR="00396534" w:rsidRDefault="00396534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ADE"/>
    <w:rsid w:val="000048D7"/>
    <w:rsid w:val="000454D3"/>
    <w:rsid w:val="00096340"/>
    <w:rsid w:val="000E0061"/>
    <w:rsid w:val="000F37E8"/>
    <w:rsid w:val="00142A94"/>
    <w:rsid w:val="00160CDD"/>
    <w:rsid w:val="00165AFA"/>
    <w:rsid w:val="001C71A5"/>
    <w:rsid w:val="00292CBD"/>
    <w:rsid w:val="002B2757"/>
    <w:rsid w:val="002D33E8"/>
    <w:rsid w:val="00396534"/>
    <w:rsid w:val="003F7C4B"/>
    <w:rsid w:val="00557ADE"/>
    <w:rsid w:val="0057341D"/>
    <w:rsid w:val="005A7399"/>
    <w:rsid w:val="005B3A58"/>
    <w:rsid w:val="005C30D1"/>
    <w:rsid w:val="005D1E06"/>
    <w:rsid w:val="006572A5"/>
    <w:rsid w:val="007157EA"/>
    <w:rsid w:val="00720DA9"/>
    <w:rsid w:val="00807CC2"/>
    <w:rsid w:val="00933D07"/>
    <w:rsid w:val="009D7840"/>
    <w:rsid w:val="00A04E83"/>
    <w:rsid w:val="00A407F7"/>
    <w:rsid w:val="00A66A9D"/>
    <w:rsid w:val="00B1562D"/>
    <w:rsid w:val="00B27344"/>
    <w:rsid w:val="00C931CC"/>
    <w:rsid w:val="00D46E05"/>
    <w:rsid w:val="00D71B07"/>
    <w:rsid w:val="00DC1D4D"/>
    <w:rsid w:val="00DF60D5"/>
    <w:rsid w:val="00E0516B"/>
    <w:rsid w:val="00F33AA4"/>
    <w:rsid w:val="00FB4C8F"/>
    <w:rsid w:val="00FD1A90"/>
    <w:rsid w:val="00FF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9576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534"/>
    <w:pPr>
      <w:spacing w:before="240"/>
    </w:pPr>
    <w:rPr>
      <w:rFonts w:ascii="Arial" w:hAnsi="Arial"/>
      <w:sz w:val="20"/>
    </w:rPr>
  </w:style>
  <w:style w:type="paragraph" w:styleId="Rubrik1">
    <w:name w:val="heading 1"/>
    <w:basedOn w:val="Normal"/>
    <w:next w:val="Normal"/>
    <w:link w:val="Rubrik1Char"/>
    <w:uiPriority w:val="9"/>
    <w:qFormat/>
    <w:rsid w:val="00396534"/>
    <w:pPr>
      <w:keepNext/>
      <w:keepLines/>
      <w:spacing w:before="360"/>
      <w:outlineLvl w:val="0"/>
    </w:pPr>
    <w:rPr>
      <w:rFonts w:eastAsiaTheme="majorEastAsia" w:cstheme="majorBidi"/>
      <w:color w:val="0B375C" w:themeColor="text2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42A94"/>
    <w:pPr>
      <w:keepNext/>
      <w:keepLines/>
      <w:spacing w:before="120"/>
      <w:outlineLvl w:val="1"/>
    </w:pPr>
    <w:rPr>
      <w:rFonts w:eastAsiaTheme="majorEastAsia" w:cstheme="majorBidi"/>
      <w:color w:val="0B375C" w:themeColor="text2"/>
      <w:sz w:val="24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96534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09634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096340"/>
  </w:style>
  <w:style w:type="paragraph" w:styleId="Sidfot">
    <w:name w:val="footer"/>
    <w:basedOn w:val="Normal"/>
    <w:link w:val="SidfotChar"/>
    <w:uiPriority w:val="99"/>
    <w:unhideWhenUsed/>
    <w:rsid w:val="00096340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096340"/>
  </w:style>
  <w:style w:type="character" w:customStyle="1" w:styleId="Rubrik1Char">
    <w:name w:val="Rubrik 1 Char"/>
    <w:basedOn w:val="Standardstycketeckensnitt"/>
    <w:link w:val="Rubrik1"/>
    <w:uiPriority w:val="9"/>
    <w:rsid w:val="00396534"/>
    <w:rPr>
      <w:rFonts w:ascii="Arial" w:eastAsiaTheme="majorEastAsia" w:hAnsi="Arial" w:cstheme="majorBidi"/>
      <w:color w:val="0B375C" w:themeColor="text2"/>
      <w:sz w:val="40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142A94"/>
    <w:rPr>
      <w:rFonts w:ascii="Arial" w:eastAsiaTheme="majorEastAsia" w:hAnsi="Arial" w:cstheme="majorBidi"/>
      <w:color w:val="0B375C" w:themeColor="text2"/>
      <w:szCs w:val="26"/>
    </w:rPr>
  </w:style>
  <w:style w:type="paragraph" w:styleId="Ingetavstnd">
    <w:name w:val="No Spacing"/>
    <w:uiPriority w:val="1"/>
    <w:qFormat/>
    <w:rsid w:val="00396534"/>
    <w:rPr>
      <w:rFonts w:ascii="Arial" w:hAnsi="Arial"/>
      <w:sz w:val="20"/>
    </w:rPr>
  </w:style>
  <w:style w:type="character" w:customStyle="1" w:styleId="Rubrik3Char">
    <w:name w:val="Rubrik 3 Char"/>
    <w:basedOn w:val="Standardstycketeckensnitt"/>
    <w:link w:val="Rubrik3"/>
    <w:uiPriority w:val="9"/>
    <w:rsid w:val="00396534"/>
    <w:rPr>
      <w:rFonts w:ascii="Arial" w:eastAsiaTheme="majorEastAsia" w:hAnsi="Arial" w:cstheme="majorBidi"/>
      <w:b/>
      <w:color w:val="000000" w:themeColor="text1"/>
      <w:sz w:val="20"/>
    </w:rPr>
  </w:style>
  <w:style w:type="character" w:styleId="Hyperlnk">
    <w:name w:val="Hyperlink"/>
    <w:basedOn w:val="Standardstycketeckensnitt"/>
    <w:uiPriority w:val="99"/>
    <w:unhideWhenUsed/>
    <w:rsid w:val="00142A94"/>
    <w:rPr>
      <w:color w:val="0B375C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42A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SDFA">
      <a:dk1>
        <a:srgbClr val="000000"/>
      </a:dk1>
      <a:lt1>
        <a:srgbClr val="FFFFFF"/>
      </a:lt1>
      <a:dk2>
        <a:srgbClr val="0B375C"/>
      </a:dk2>
      <a:lt2>
        <a:srgbClr val="FFFFFF"/>
      </a:lt2>
      <a:accent1>
        <a:srgbClr val="0B375C"/>
      </a:accent1>
      <a:accent2>
        <a:srgbClr val="F3CC45"/>
      </a:accent2>
      <a:accent3>
        <a:srgbClr val="282D32"/>
      </a:accent3>
      <a:accent4>
        <a:srgbClr val="646E78"/>
      </a:accent4>
      <a:accent5>
        <a:srgbClr val="00B050"/>
      </a:accent5>
      <a:accent6>
        <a:srgbClr val="00B0F0"/>
      </a:accent6>
      <a:hlink>
        <a:srgbClr val="0B375C"/>
      </a:hlink>
      <a:folHlink>
        <a:srgbClr val="0B375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ADA4C1-80E2-4F4C-B720-7A62DF5E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SDFA_A4_Brevpapper_R01.dotx</Template>
  <TotalTime>1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Publiciteta&amp;Co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Familjen Nilsson</dc:creator>
  <cp:keywords/>
  <dc:description/>
  <cp:lastModifiedBy>Familjen Nilsson</cp:lastModifiedBy>
  <cp:revision>1</cp:revision>
  <dcterms:created xsi:type="dcterms:W3CDTF">2022-03-04T11:05:00Z</dcterms:created>
  <dcterms:modified xsi:type="dcterms:W3CDTF">2022-03-04T11:09:00Z</dcterms:modified>
</cp:coreProperties>
</file>